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892B0" w14:textId="77777777" w:rsidR="008D0262" w:rsidRDefault="008D0262" w:rsidP="00B3667A">
      <w:pPr>
        <w:rPr>
          <w:i/>
          <w:iCs/>
        </w:rPr>
      </w:pPr>
    </w:p>
    <w:p w14:paraId="73451460" w14:textId="77777777" w:rsidR="0062696C" w:rsidRPr="0062696C" w:rsidRDefault="0062696C" w:rsidP="0062696C">
      <w:pPr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2696C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Al Dirigente Scolastico</w:t>
      </w:r>
    </w:p>
    <w:p w14:paraId="3C2BADF9" w14:textId="77777777" w:rsidR="0062696C" w:rsidRPr="0062696C" w:rsidRDefault="0062696C" w:rsidP="0062696C">
      <w:pPr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2696C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dell’I.T.I. “G. Bosco Lucarelli”</w:t>
      </w:r>
    </w:p>
    <w:p w14:paraId="72BDF01D" w14:textId="77777777" w:rsidR="0062696C" w:rsidRPr="0062696C" w:rsidRDefault="0062696C" w:rsidP="0062696C">
      <w:pPr>
        <w:spacing w:after="240" w:line="276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2696C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BENEVENTO</w:t>
      </w:r>
    </w:p>
    <w:p w14:paraId="7BB16D63" w14:textId="77777777" w:rsidR="0062696C" w:rsidRPr="0062696C" w:rsidRDefault="0062696C" w:rsidP="0062696C">
      <w:pPr>
        <w:spacing w:after="240" w:line="276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2696C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OGGETTO: Dichiarazione di disponibilità a ricoprire l’incarico di tutor dei tirocinanti – percorsi di formazione iniziale dei docenti (D.P.C.M. 4 agosto 2023, art. 10).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38"/>
      </w:tblGrid>
      <w:tr w:rsidR="0062696C" w:rsidRPr="0062696C" w14:paraId="2C00E8EF" w14:textId="77777777" w:rsidTr="004F0B06">
        <w:tc>
          <w:tcPr>
            <w:tcW w:w="3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BE5BAF" w14:textId="77777777" w:rsidR="0062696C" w:rsidRPr="0062696C" w:rsidRDefault="0062696C" w:rsidP="0062696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6269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Cognome e nome</w:t>
            </w:r>
          </w:p>
        </w:tc>
        <w:tc>
          <w:tcPr>
            <w:tcW w:w="62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D037FF" w14:textId="77777777" w:rsidR="0062696C" w:rsidRPr="0062696C" w:rsidRDefault="0062696C" w:rsidP="0062696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62696C" w:rsidRPr="0062696C" w14:paraId="43BDCFCE" w14:textId="77777777" w:rsidTr="004F0B06">
        <w:tc>
          <w:tcPr>
            <w:tcW w:w="3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F4F49D" w14:textId="77777777" w:rsidR="0062696C" w:rsidRPr="0062696C" w:rsidRDefault="0062696C" w:rsidP="0062696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6269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Nato/a </w:t>
            </w:r>
            <w:proofErr w:type="spellStart"/>
            <w:r w:rsidRPr="006269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a</w:t>
            </w:r>
            <w:proofErr w:type="spellEnd"/>
            <w:r w:rsidRPr="006269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 – il</w:t>
            </w:r>
          </w:p>
        </w:tc>
        <w:tc>
          <w:tcPr>
            <w:tcW w:w="62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590913" w14:textId="77777777" w:rsidR="0062696C" w:rsidRPr="0062696C" w:rsidRDefault="0062696C" w:rsidP="0062696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62696C" w:rsidRPr="0062696C" w14:paraId="4E26863C" w14:textId="77777777" w:rsidTr="004F0B06">
        <w:tc>
          <w:tcPr>
            <w:tcW w:w="3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D9EAA0" w14:textId="77777777" w:rsidR="0062696C" w:rsidRPr="0062696C" w:rsidRDefault="0062696C" w:rsidP="0062696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6269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Codice fiscale</w:t>
            </w:r>
          </w:p>
        </w:tc>
        <w:tc>
          <w:tcPr>
            <w:tcW w:w="62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0ADF55" w14:textId="77777777" w:rsidR="0062696C" w:rsidRPr="0062696C" w:rsidRDefault="0062696C" w:rsidP="0062696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62696C" w:rsidRPr="0062696C" w14:paraId="7E2C8779" w14:textId="77777777" w:rsidTr="004F0B06">
        <w:tc>
          <w:tcPr>
            <w:tcW w:w="3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F89B24" w14:textId="77777777" w:rsidR="0062696C" w:rsidRPr="0062696C" w:rsidRDefault="0062696C" w:rsidP="0062696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6269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Tipologia di contratto</w:t>
            </w:r>
          </w:p>
        </w:tc>
        <w:tc>
          <w:tcPr>
            <w:tcW w:w="62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648AC4" w14:textId="77777777" w:rsidR="0062696C" w:rsidRPr="0062696C" w:rsidRDefault="0062696C" w:rsidP="0062696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6269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tempo indeterminato </w:t>
            </w:r>
          </w:p>
        </w:tc>
      </w:tr>
      <w:tr w:rsidR="0062696C" w:rsidRPr="0062696C" w14:paraId="260542EE" w14:textId="77777777" w:rsidTr="004F0B06">
        <w:tc>
          <w:tcPr>
            <w:tcW w:w="3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5619FB" w14:textId="77777777" w:rsidR="0062696C" w:rsidRPr="0062696C" w:rsidRDefault="0062696C" w:rsidP="0062696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6269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Classe di concorso di titolarità</w:t>
            </w:r>
          </w:p>
        </w:tc>
        <w:tc>
          <w:tcPr>
            <w:tcW w:w="62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2F70C0" w14:textId="77777777" w:rsidR="0062696C" w:rsidRPr="0062696C" w:rsidRDefault="0062696C" w:rsidP="0062696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62696C" w:rsidRPr="0062696C" w14:paraId="3A89CF48" w14:textId="77777777" w:rsidTr="004F0B06">
        <w:tc>
          <w:tcPr>
            <w:tcW w:w="3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E55B62" w14:textId="77777777" w:rsidR="0062696C" w:rsidRPr="0062696C" w:rsidRDefault="0062696C" w:rsidP="0062696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6269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Ulteriori abilitazioni / classi di concorso</w:t>
            </w:r>
          </w:p>
        </w:tc>
        <w:tc>
          <w:tcPr>
            <w:tcW w:w="62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EF9DEA" w14:textId="77777777" w:rsidR="0062696C" w:rsidRPr="0062696C" w:rsidRDefault="0062696C" w:rsidP="0062696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62696C" w:rsidRPr="0062696C" w14:paraId="1FC2A3E4" w14:textId="77777777" w:rsidTr="004F0B06">
        <w:tc>
          <w:tcPr>
            <w:tcW w:w="3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E1DC9D" w14:textId="77777777" w:rsidR="0062696C" w:rsidRPr="0062696C" w:rsidRDefault="0062696C" w:rsidP="0062696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6269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Discipline insegnate </w:t>
            </w:r>
            <w:proofErr w:type="spellStart"/>
            <w:r w:rsidRPr="006269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nell’a.s.</w:t>
            </w:r>
            <w:proofErr w:type="spellEnd"/>
            <w:r w:rsidRPr="006269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 in corso</w:t>
            </w:r>
          </w:p>
        </w:tc>
        <w:tc>
          <w:tcPr>
            <w:tcW w:w="62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D95C9D" w14:textId="77777777" w:rsidR="0062696C" w:rsidRPr="0062696C" w:rsidRDefault="0062696C" w:rsidP="0062696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62696C" w:rsidRPr="0062696C" w14:paraId="759ADD0F" w14:textId="77777777" w:rsidTr="004F0B06">
        <w:tc>
          <w:tcPr>
            <w:tcW w:w="3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1625CB" w14:textId="77777777" w:rsidR="0062696C" w:rsidRPr="0062696C" w:rsidRDefault="0062696C" w:rsidP="0062696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6269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Classi/sezioni assegnate</w:t>
            </w:r>
          </w:p>
        </w:tc>
        <w:tc>
          <w:tcPr>
            <w:tcW w:w="62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B4868F" w14:textId="77777777" w:rsidR="0062696C" w:rsidRPr="0062696C" w:rsidRDefault="0062696C" w:rsidP="0062696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62696C" w:rsidRPr="0062696C" w14:paraId="7F5875A1" w14:textId="77777777" w:rsidTr="004F0B06">
        <w:tc>
          <w:tcPr>
            <w:tcW w:w="3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1F82BB" w14:textId="77777777" w:rsidR="0062696C" w:rsidRPr="0062696C" w:rsidRDefault="0062696C" w:rsidP="0062696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6269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Anni di servizio di insegnamento</w:t>
            </w:r>
          </w:p>
        </w:tc>
        <w:tc>
          <w:tcPr>
            <w:tcW w:w="62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E72A8F" w14:textId="77777777" w:rsidR="0062696C" w:rsidRPr="0062696C" w:rsidRDefault="0062696C" w:rsidP="0062696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6269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n. ______ </w:t>
            </w:r>
          </w:p>
        </w:tc>
      </w:tr>
      <w:tr w:rsidR="0062696C" w:rsidRPr="0062696C" w14:paraId="10DE55F3" w14:textId="77777777" w:rsidTr="004F0B06">
        <w:tc>
          <w:tcPr>
            <w:tcW w:w="3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A59ED7" w14:textId="77777777" w:rsidR="0062696C" w:rsidRPr="0062696C" w:rsidRDefault="0062696C" w:rsidP="0062696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6269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Recapito telefonico / e-mail</w:t>
            </w:r>
          </w:p>
        </w:tc>
        <w:tc>
          <w:tcPr>
            <w:tcW w:w="62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CB99F7" w14:textId="77777777" w:rsidR="0062696C" w:rsidRPr="0062696C" w:rsidRDefault="0062696C" w:rsidP="0062696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</w:tbl>
    <w:p w14:paraId="3C940E1D" w14:textId="77777777" w:rsidR="0062696C" w:rsidRPr="0062696C" w:rsidRDefault="0062696C" w:rsidP="0062696C">
      <w:pPr>
        <w:spacing w:after="240" w:line="276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16EE4947" w14:textId="77777777" w:rsidR="0062696C" w:rsidRPr="0062696C" w:rsidRDefault="0062696C" w:rsidP="0062696C">
      <w:pPr>
        <w:spacing w:line="276" w:lineRule="auto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2696C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DICHIARA</w:t>
      </w:r>
    </w:p>
    <w:p w14:paraId="4E7DDAFF" w14:textId="77777777" w:rsidR="0062696C" w:rsidRPr="0062696C" w:rsidRDefault="0062696C" w:rsidP="0062696C">
      <w:pPr>
        <w:spacing w:after="120" w:line="276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2696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 propria disponibilità a ricoprire l’incarico di tutor dei tirocinanti, ai sensi dell’art. 10 del D.P.C.M. 4 agosto 2023, per l’accoglienza di studenti tirocinanti nell’ambito dei percorsi universitari e accademici di formazione iniziale dei docenti, per l’anno scolastico 2026-27</w:t>
      </w:r>
    </w:p>
    <w:p w14:paraId="4D4736F0" w14:textId="77777777" w:rsidR="0062696C" w:rsidRPr="0062696C" w:rsidRDefault="0062696C" w:rsidP="0062696C">
      <w:pPr>
        <w:spacing w:before="200" w:after="10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2696C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Ambito della disponibilità</w:t>
      </w:r>
    </w:p>
    <w:p w14:paraId="401367E9" w14:textId="77777777" w:rsidR="0062696C" w:rsidRPr="0062696C" w:rsidRDefault="0062696C" w:rsidP="0062696C">
      <w:pPr>
        <w:spacing w:after="60" w:line="276" w:lineRule="auto"/>
        <w:ind w:left="36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62696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❑</w:t>
      </w:r>
      <w:r w:rsidRPr="0062696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per</w:t>
      </w:r>
      <w:proofErr w:type="gramEnd"/>
      <w:r w:rsidRPr="0062696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la medesima classe di concorso di titolarità sopra indicata;</w:t>
      </w:r>
    </w:p>
    <w:p w14:paraId="43861D80" w14:textId="77777777" w:rsidR="0062696C" w:rsidRPr="0062696C" w:rsidRDefault="0062696C" w:rsidP="0062696C">
      <w:pPr>
        <w:spacing w:after="60" w:line="276" w:lineRule="auto"/>
        <w:ind w:left="36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62696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❑</w:t>
      </w:r>
      <w:r w:rsidRPr="0062696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anche</w:t>
      </w:r>
      <w:proofErr w:type="gramEnd"/>
      <w:r w:rsidRPr="0062696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per discipline affini appartenenti al medesimo gruppo disciplinare, di seguito specificate: ______________________________________________________;</w:t>
      </w:r>
    </w:p>
    <w:p w14:paraId="0B2698C3" w14:textId="77777777" w:rsidR="0062696C" w:rsidRPr="0062696C" w:rsidRDefault="0062696C" w:rsidP="0062696C">
      <w:pPr>
        <w:spacing w:before="200" w:after="10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2696C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Dichiarazioni ai sensi degli artt. 46 e 47 del D.P.R. n. 445/2000</w:t>
      </w:r>
    </w:p>
    <w:p w14:paraId="62BF1B79" w14:textId="77777777" w:rsidR="0062696C" w:rsidRPr="0062696C" w:rsidRDefault="0062696C" w:rsidP="0062696C">
      <w:pPr>
        <w:spacing w:after="120" w:line="276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2696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Consapevole delle sanzioni penali previste dall’art. 76 del D.P.R. n. 445/2000 in caso di dichiarazioni mendaci, il/la sottoscritto/a dichiara sotto la propria responsabilità:</w:t>
      </w:r>
    </w:p>
    <w:p w14:paraId="588DD85B" w14:textId="77777777" w:rsidR="0062696C" w:rsidRPr="0062696C" w:rsidRDefault="0062696C" w:rsidP="0062696C">
      <w:pPr>
        <w:spacing w:after="60" w:line="276" w:lineRule="auto"/>
        <w:ind w:left="36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62696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❑</w:t>
      </w:r>
      <w:r w:rsidRPr="0062696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di</w:t>
      </w:r>
      <w:proofErr w:type="gramEnd"/>
      <w:r w:rsidRPr="0062696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essere docente con contratto a tempo indeterminato;</w:t>
      </w:r>
    </w:p>
    <w:p w14:paraId="54B20E5F" w14:textId="77777777" w:rsidR="0062696C" w:rsidRPr="0062696C" w:rsidRDefault="0062696C" w:rsidP="0062696C">
      <w:pPr>
        <w:spacing w:after="60" w:line="276" w:lineRule="auto"/>
        <w:ind w:left="36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62696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lastRenderedPageBreak/>
        <w:t>❑</w:t>
      </w:r>
      <w:r w:rsidRPr="0062696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di</w:t>
      </w:r>
      <w:proofErr w:type="gramEnd"/>
      <w:r w:rsidRPr="0062696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possedere almeno cinque anni di servizio di insegnamento;</w:t>
      </w:r>
    </w:p>
    <w:p w14:paraId="4DDE4141" w14:textId="77777777" w:rsidR="0062696C" w:rsidRPr="0062696C" w:rsidRDefault="0062696C" w:rsidP="0062696C">
      <w:pPr>
        <w:spacing w:after="60" w:line="276" w:lineRule="auto"/>
        <w:ind w:left="36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62696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❑</w:t>
      </w:r>
      <w:r w:rsidRPr="0062696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di</w:t>
      </w:r>
      <w:proofErr w:type="gramEnd"/>
      <w:r w:rsidRPr="0062696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non trovarsi in posizione di esonero o semiesonero dall’insegnamento;</w:t>
      </w:r>
    </w:p>
    <w:p w14:paraId="627A4649" w14:textId="77777777" w:rsidR="0062696C" w:rsidRPr="0062696C" w:rsidRDefault="0062696C" w:rsidP="0062696C">
      <w:pPr>
        <w:spacing w:after="60" w:line="276" w:lineRule="auto"/>
        <w:ind w:left="36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62696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❑</w:t>
      </w:r>
      <w:r w:rsidRPr="0062696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di</w:t>
      </w:r>
      <w:proofErr w:type="gramEnd"/>
      <w:r w:rsidRPr="0062696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non trovarsi in situazioni di incompatibilità o di conflitto di interessi con gli studenti tirocinanti da accogliere;</w:t>
      </w:r>
    </w:p>
    <w:p w14:paraId="07E73909" w14:textId="77777777" w:rsidR="0062696C" w:rsidRPr="0062696C" w:rsidRDefault="0062696C" w:rsidP="0062696C">
      <w:pPr>
        <w:spacing w:after="60" w:line="276" w:lineRule="auto"/>
        <w:ind w:left="36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62696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❑</w:t>
      </w:r>
      <w:r w:rsidRPr="0062696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di</w:t>
      </w:r>
      <w:proofErr w:type="gramEnd"/>
      <w:r w:rsidRPr="0062696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impegnarsi a svolgere i compiti previsti dall’art. 10 del D.P.C.M. 4 agosto 2023 e a compilare la documentazione richiesta dall’istituzione universitaria convenzionata;</w:t>
      </w:r>
    </w:p>
    <w:p w14:paraId="4C83D1EE" w14:textId="77777777" w:rsidR="0062696C" w:rsidRPr="0062696C" w:rsidRDefault="0062696C" w:rsidP="0062696C">
      <w:pPr>
        <w:spacing w:after="60" w:line="276" w:lineRule="auto"/>
        <w:ind w:left="36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62696C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❑</w:t>
      </w:r>
      <w:r w:rsidRPr="0062696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di</w:t>
      </w:r>
      <w:proofErr w:type="gramEnd"/>
      <w:r w:rsidRPr="0062696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aver preso visione dei criteri di individuazione indicati nella circolare in oggetto e di accettarli integralmente.</w:t>
      </w:r>
    </w:p>
    <w:p w14:paraId="7819721F" w14:textId="77777777" w:rsidR="0062696C" w:rsidRPr="0062696C" w:rsidRDefault="0062696C" w:rsidP="0062696C">
      <w:pPr>
        <w:spacing w:after="120" w:line="276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033C073A" w14:textId="77777777" w:rsidR="0062696C" w:rsidRPr="0062696C" w:rsidRDefault="0062696C" w:rsidP="0062696C">
      <w:pPr>
        <w:spacing w:before="200" w:after="10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2696C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Eventuali titoli ed esperienze (facoltativo, utile ai soli fini dei criteri residuali)</w:t>
      </w:r>
    </w:p>
    <w:p w14:paraId="30EDE834" w14:textId="77777777" w:rsidR="0062696C" w:rsidRPr="0062696C" w:rsidRDefault="0062696C" w:rsidP="0062696C">
      <w:pPr>
        <w:spacing w:after="120" w:line="276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2696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____________________________________________________________________________________</w:t>
      </w:r>
    </w:p>
    <w:p w14:paraId="31F1EC35" w14:textId="77777777" w:rsidR="0062696C" w:rsidRPr="0062696C" w:rsidRDefault="0062696C" w:rsidP="0062696C">
      <w:pPr>
        <w:spacing w:line="276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2696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____________________________________________________________________________________</w:t>
      </w:r>
    </w:p>
    <w:p w14:paraId="28FF8B84" w14:textId="77777777" w:rsidR="0062696C" w:rsidRPr="0062696C" w:rsidRDefault="0062696C" w:rsidP="0062696C">
      <w:pPr>
        <w:spacing w:after="240" w:line="276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2696C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Informativa privacy. </w:t>
      </w:r>
      <w:r w:rsidRPr="0062696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Il/La sottoscritto/a autorizza il trattamento dei dati personali contenuti nella presente dichiarazione per le sole finalità connesse alla procedura, ai sensi del Regolamento (UE) 2016/679 e del </w:t>
      </w:r>
      <w:proofErr w:type="spellStart"/>
      <w:r w:rsidRPr="0062696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D.Lgs.</w:t>
      </w:r>
      <w:proofErr w:type="spellEnd"/>
      <w:r w:rsidRPr="0062696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n. 196/2003 come modificato dal </w:t>
      </w:r>
      <w:proofErr w:type="spellStart"/>
      <w:r w:rsidRPr="0062696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D.Lgs.</w:t>
      </w:r>
      <w:proofErr w:type="spellEnd"/>
      <w:r w:rsidRPr="0062696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n. 101/2018.</w:t>
      </w:r>
    </w:p>
    <w:p w14:paraId="6E980DC2" w14:textId="77777777" w:rsidR="0062696C" w:rsidRPr="0062696C" w:rsidRDefault="0062696C" w:rsidP="0062696C">
      <w:pPr>
        <w:spacing w:after="300" w:line="276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2696C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it-IT"/>
          <w14:ligatures w14:val="none"/>
        </w:rPr>
        <w:t>Si allega copia del documento di identità in corso di validità (in caso di sottoscrizione con firma autografa).</w:t>
      </w:r>
    </w:p>
    <w:p w14:paraId="5A54BE44" w14:textId="77777777" w:rsidR="0062696C" w:rsidRPr="0062696C" w:rsidRDefault="0062696C" w:rsidP="0062696C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2696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Benevento, ____/____/________</w:t>
      </w:r>
    </w:p>
    <w:p w14:paraId="00141B09" w14:textId="77777777" w:rsidR="0062696C" w:rsidRPr="0062696C" w:rsidRDefault="0062696C" w:rsidP="0062696C">
      <w:pPr>
        <w:spacing w:after="120" w:line="276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1E5DE411" w14:textId="77777777" w:rsidR="0062696C" w:rsidRPr="0062696C" w:rsidRDefault="0062696C" w:rsidP="0062696C">
      <w:pPr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2696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Firma del/della docente</w:t>
      </w:r>
    </w:p>
    <w:p w14:paraId="130311B5" w14:textId="77777777" w:rsidR="0062696C" w:rsidRPr="0062696C" w:rsidRDefault="0062696C" w:rsidP="0062696C">
      <w:pPr>
        <w:spacing w:after="400" w:line="276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2696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_______________________________</w:t>
      </w:r>
    </w:p>
    <w:p w14:paraId="77CB1056" w14:textId="77777777" w:rsidR="0062696C" w:rsidRPr="0062696C" w:rsidRDefault="0062696C" w:rsidP="0062696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578047F9" w14:textId="77777777" w:rsidR="008D0262" w:rsidRPr="008D0262" w:rsidRDefault="008D0262" w:rsidP="008D0262">
      <w:pPr>
        <w:jc w:val="both"/>
        <w:rPr>
          <w:sz w:val="24"/>
          <w:szCs w:val="24"/>
        </w:rPr>
        <w:sectPr w:rsidR="008D0262" w:rsidRPr="008D0262" w:rsidSect="00B90C65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3119" w:right="1134" w:bottom="1701" w:left="1134" w:header="851" w:footer="0" w:gutter="0"/>
          <w:cols w:space="708"/>
          <w:titlePg/>
          <w:docGrid w:linePitch="360"/>
        </w:sectPr>
      </w:pPr>
    </w:p>
    <w:p w14:paraId="6F55F3B8" w14:textId="77777777" w:rsidR="00E31CF9" w:rsidRDefault="00E31CF9" w:rsidP="00E31CF9">
      <w:pPr>
        <w:jc w:val="right"/>
        <w:rPr>
          <w:b/>
          <w:bCs/>
        </w:rPr>
      </w:pPr>
    </w:p>
    <w:p w14:paraId="4F73D8FF" w14:textId="77777777" w:rsidR="00B90C65" w:rsidRDefault="00B90C65" w:rsidP="00E31CF9">
      <w:pPr>
        <w:jc w:val="right"/>
        <w:rPr>
          <w:b/>
          <w:bCs/>
        </w:rPr>
      </w:pPr>
    </w:p>
    <w:p w14:paraId="50EED0F1" w14:textId="77777777" w:rsidR="00C27E2D" w:rsidRPr="00C27E2D" w:rsidRDefault="00C27E2D" w:rsidP="00C27E2D">
      <w:pPr>
        <w:jc w:val="right"/>
        <w:rPr>
          <w:i/>
          <w:iCs/>
        </w:rPr>
      </w:pPr>
    </w:p>
    <w:sectPr w:rsidR="00C27E2D" w:rsidRPr="00C27E2D" w:rsidSect="00C27E2D">
      <w:headerReference w:type="default" r:id="rId12"/>
      <w:headerReference w:type="first" r:id="rId13"/>
      <w:type w:val="continuous"/>
      <w:pgSz w:w="11906" w:h="16838" w:code="9"/>
      <w:pgMar w:top="821" w:right="1134" w:bottom="1701" w:left="1134" w:header="85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7DE75" w14:textId="77777777" w:rsidR="00F02744" w:rsidRDefault="00F02744" w:rsidP="001A296A">
      <w:pPr>
        <w:spacing w:after="0" w:line="240" w:lineRule="auto"/>
      </w:pPr>
      <w:r>
        <w:separator/>
      </w:r>
    </w:p>
  </w:endnote>
  <w:endnote w:type="continuationSeparator" w:id="0">
    <w:p w14:paraId="54F42F04" w14:textId="77777777" w:rsidR="00F02744" w:rsidRDefault="00F02744" w:rsidP="001A2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374FD" w14:textId="77777777" w:rsidR="00A957F2" w:rsidRDefault="00A957F2" w:rsidP="00A957F2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032BD7B8" w14:textId="77777777" w:rsidR="00E31CF9" w:rsidRDefault="00E31CF9"/>
  <w:p w14:paraId="43FF5E19" w14:textId="77777777" w:rsidR="00E31CF9" w:rsidRDefault="00E31CF9"/>
  <w:p w14:paraId="36C9BE06" w14:textId="77777777" w:rsidR="00E31CF9" w:rsidRDefault="00E31CF9"/>
  <w:p w14:paraId="748BCDF5" w14:textId="77777777" w:rsidR="00E31CF9" w:rsidRDefault="00E31CF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628E4" w14:textId="77777777" w:rsidR="00DF7605" w:rsidRDefault="00B90C65">
    <w:pPr>
      <w:pStyle w:val="Pidipagina"/>
      <w:jc w:val="right"/>
    </w:pPr>
    <w:r>
      <w:t xml:space="preserve"> </w:t>
    </w:r>
  </w:p>
  <w:p w14:paraId="3EEBA7B7" w14:textId="77777777" w:rsidR="00A957F2" w:rsidRDefault="00A957F2" w:rsidP="00A957F2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FF7E0" w14:textId="77777777" w:rsidR="00F02744" w:rsidRDefault="00F02744" w:rsidP="001A296A">
      <w:pPr>
        <w:spacing w:after="0" w:line="240" w:lineRule="auto"/>
      </w:pPr>
      <w:r>
        <w:separator/>
      </w:r>
    </w:p>
  </w:footnote>
  <w:footnote w:type="continuationSeparator" w:id="0">
    <w:p w14:paraId="7198FDAA" w14:textId="77777777" w:rsidR="00F02744" w:rsidRDefault="00F02744" w:rsidP="001A29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A40F9" w14:textId="77777777" w:rsidR="00357E77" w:rsidRDefault="00357E77">
    <w:pPr>
      <w:pStyle w:val="Intestazione"/>
    </w:pPr>
    <w:r>
      <w:rPr>
        <w:noProof/>
      </w:rPr>
      <w:drawing>
        <wp:anchor distT="0" distB="0" distL="114300" distR="114300" simplePos="0" relativeHeight="251661312" behindDoc="1" locked="1" layoutInCell="1" allowOverlap="1" wp14:anchorId="67B4D096" wp14:editId="1EB2E92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3325" cy="10690860"/>
          <wp:effectExtent l="0" t="0" r="9525" b="0"/>
          <wp:wrapNone/>
          <wp:docPr id="2106222607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8562191" name="Immagine 12385621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652" cy="107068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8B3759" w14:textId="77777777" w:rsidR="00E31CF9" w:rsidRDefault="00E31CF9"/>
  <w:p w14:paraId="24D70F3A" w14:textId="77777777" w:rsidR="00E31CF9" w:rsidRDefault="00E31CF9"/>
  <w:p w14:paraId="696FD8E4" w14:textId="77777777" w:rsidR="00E31CF9" w:rsidRDefault="00E31CF9"/>
  <w:p w14:paraId="02E0A535" w14:textId="77777777" w:rsidR="00E31CF9" w:rsidRDefault="00E31CF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79037" w14:textId="77777777" w:rsidR="00082F87" w:rsidRDefault="00C27E2D">
    <w:pPr>
      <w:pStyle w:val="Intestazione"/>
      <w:rPr>
        <w:noProof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1881A294" wp14:editId="2A8FAE6B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3739" cy="10688901"/>
          <wp:effectExtent l="0" t="0" r="9525" b="0"/>
          <wp:wrapNone/>
          <wp:docPr id="128495238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4952380" name="Immagine 12849523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6332" cy="10706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090AA" w14:textId="77777777" w:rsidR="008D0262" w:rsidRDefault="00C27E2D" w:rsidP="00DF7605">
    <w:pPr>
      <w:pStyle w:val="Intestazione"/>
    </w:pPr>
    <w:r>
      <w:rPr>
        <w:noProof/>
      </w:rPr>
      <w:drawing>
        <wp:anchor distT="0" distB="0" distL="114300" distR="114300" simplePos="0" relativeHeight="251667456" behindDoc="1" locked="0" layoutInCell="1" allowOverlap="1" wp14:anchorId="2E7AD2E0" wp14:editId="48D270CE">
          <wp:simplePos x="0" y="0"/>
          <wp:positionH relativeFrom="page">
            <wp:align>right</wp:align>
          </wp:positionH>
          <wp:positionV relativeFrom="paragraph">
            <wp:posOffset>-540688</wp:posOffset>
          </wp:positionV>
          <wp:extent cx="7553739" cy="10689505"/>
          <wp:effectExtent l="0" t="0" r="9525" b="0"/>
          <wp:wrapNone/>
          <wp:docPr id="90360574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1789304" name="Immagine 17517893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739" cy="10689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06755" w14:textId="77777777" w:rsidR="008D0262" w:rsidRDefault="008D0262">
    <w:pPr>
      <w:pStyle w:val="Intestazione"/>
    </w:pPr>
    <w:r>
      <w:rPr>
        <w:noProof/>
      </w:rPr>
      <w:drawing>
        <wp:anchor distT="0" distB="0" distL="114300" distR="114300" simplePos="0" relativeHeight="251665408" behindDoc="1" locked="1" layoutInCell="1" allowOverlap="1" wp14:anchorId="08FE7DB6" wp14:editId="26296E9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73010" cy="10720070"/>
          <wp:effectExtent l="0" t="0" r="8890" b="5080"/>
          <wp:wrapNone/>
          <wp:docPr id="64198701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2299783" name="Immagine 6122997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377" cy="1073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10C72"/>
    <w:multiLevelType w:val="hybridMultilevel"/>
    <w:tmpl w:val="3B6AA9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657339"/>
    <w:multiLevelType w:val="multilevel"/>
    <w:tmpl w:val="6A860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3D0F67"/>
    <w:multiLevelType w:val="multilevel"/>
    <w:tmpl w:val="055A9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395964"/>
    <w:multiLevelType w:val="hybridMultilevel"/>
    <w:tmpl w:val="8634E9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D57CE3"/>
    <w:multiLevelType w:val="multilevel"/>
    <w:tmpl w:val="B54A4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424D0A"/>
    <w:multiLevelType w:val="hybridMultilevel"/>
    <w:tmpl w:val="A1B08B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B80C8B"/>
    <w:multiLevelType w:val="hybridMultilevel"/>
    <w:tmpl w:val="D3C818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4658F6"/>
    <w:multiLevelType w:val="hybridMultilevel"/>
    <w:tmpl w:val="4D2CF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8095054">
    <w:abstractNumId w:val="0"/>
  </w:num>
  <w:num w:numId="2" w16cid:durableId="1809471550">
    <w:abstractNumId w:val="6"/>
  </w:num>
  <w:num w:numId="3" w16cid:durableId="250504830">
    <w:abstractNumId w:val="3"/>
  </w:num>
  <w:num w:numId="4" w16cid:durableId="982275844">
    <w:abstractNumId w:val="5"/>
  </w:num>
  <w:num w:numId="5" w16cid:durableId="497229300">
    <w:abstractNumId w:val="7"/>
  </w:num>
  <w:num w:numId="6" w16cid:durableId="418521529">
    <w:abstractNumId w:val="4"/>
  </w:num>
  <w:num w:numId="7" w16cid:durableId="943416884">
    <w:abstractNumId w:val="1"/>
  </w:num>
  <w:num w:numId="8" w16cid:durableId="1358777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96C"/>
    <w:rsid w:val="00015D6A"/>
    <w:rsid w:val="0001710B"/>
    <w:rsid w:val="00082F87"/>
    <w:rsid w:val="00181C1B"/>
    <w:rsid w:val="001A296A"/>
    <w:rsid w:val="001D55E8"/>
    <w:rsid w:val="00282C43"/>
    <w:rsid w:val="00305C3B"/>
    <w:rsid w:val="00357E77"/>
    <w:rsid w:val="00437B63"/>
    <w:rsid w:val="005E373C"/>
    <w:rsid w:val="0062696C"/>
    <w:rsid w:val="006A71E4"/>
    <w:rsid w:val="00701CEC"/>
    <w:rsid w:val="00736636"/>
    <w:rsid w:val="00794162"/>
    <w:rsid w:val="008D0262"/>
    <w:rsid w:val="0092273F"/>
    <w:rsid w:val="009E01BC"/>
    <w:rsid w:val="00A6397A"/>
    <w:rsid w:val="00A957F2"/>
    <w:rsid w:val="00B2581E"/>
    <w:rsid w:val="00B3667A"/>
    <w:rsid w:val="00B90C65"/>
    <w:rsid w:val="00BE404D"/>
    <w:rsid w:val="00BF12C1"/>
    <w:rsid w:val="00C27E2D"/>
    <w:rsid w:val="00CA3D2E"/>
    <w:rsid w:val="00D908D7"/>
    <w:rsid w:val="00DF7605"/>
    <w:rsid w:val="00E31CF9"/>
    <w:rsid w:val="00EA03FD"/>
    <w:rsid w:val="00EF4A9B"/>
    <w:rsid w:val="00F02744"/>
    <w:rsid w:val="00F3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EAEB31"/>
  <w15:chartTrackingRefBased/>
  <w15:docId w15:val="{0FB7CD46-468E-4F34-A3C1-35A841FE3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1710B"/>
  </w:style>
  <w:style w:type="paragraph" w:styleId="Titolo1">
    <w:name w:val="heading 1"/>
    <w:basedOn w:val="Normale"/>
    <w:next w:val="Normale"/>
    <w:link w:val="Titolo1Carattere"/>
    <w:uiPriority w:val="9"/>
    <w:qFormat/>
    <w:rsid w:val="000171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171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171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171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171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171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171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171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171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171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171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171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1710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1710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1710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1710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1710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1710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171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171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171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171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essunaspaziatura">
    <w:name w:val="No Spacing"/>
    <w:link w:val="NessunaspaziaturaCarattere"/>
    <w:uiPriority w:val="1"/>
    <w:qFormat/>
    <w:rsid w:val="0001710B"/>
    <w:pPr>
      <w:spacing w:after="0" w:line="240" w:lineRule="auto"/>
    </w:pPr>
    <w:rPr>
      <w:rFonts w:eastAsiaTheme="minorEastAsia"/>
      <w:kern w:val="0"/>
      <w:lang w:eastAsia="it-IT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01710B"/>
    <w:rPr>
      <w:rFonts w:eastAsiaTheme="minorEastAsia"/>
      <w:kern w:val="0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01710B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0171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1710B"/>
    <w:rPr>
      <w:i/>
      <w:iCs/>
      <w:color w:val="404040" w:themeColor="text1" w:themeTint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171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1710B"/>
    <w:rPr>
      <w:i/>
      <w:iCs/>
      <w:color w:val="0F4761" w:themeColor="accent1" w:themeShade="BF"/>
    </w:rPr>
  </w:style>
  <w:style w:type="character" w:styleId="Enfasiintensa">
    <w:name w:val="Intense Emphasis"/>
    <w:basedOn w:val="Carpredefinitoparagrafo"/>
    <w:uiPriority w:val="21"/>
    <w:qFormat/>
    <w:rsid w:val="0001710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1710B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1A29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296A"/>
  </w:style>
  <w:style w:type="paragraph" w:styleId="Pidipagina">
    <w:name w:val="footer"/>
    <w:basedOn w:val="Normale"/>
    <w:link w:val="PidipaginaCarattere"/>
    <w:uiPriority w:val="99"/>
    <w:unhideWhenUsed/>
    <w:rsid w:val="001A29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296A"/>
  </w:style>
  <w:style w:type="table" w:styleId="Grigliatabella">
    <w:name w:val="Table Grid"/>
    <w:basedOn w:val="Tabellanormale"/>
    <w:uiPriority w:val="39"/>
    <w:rsid w:val="00B25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9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ova\Desktop\Carta%20intestata%20aggiornata%202024b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3729F-0160-4B48-AE2E-07BFC187E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aggiornata 2024b</Template>
  <TotalTime>1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Marro</dc:creator>
  <cp:keywords/>
  <dc:description/>
  <cp:lastModifiedBy>Giovanni Marro</cp:lastModifiedBy>
  <cp:revision>1</cp:revision>
  <dcterms:created xsi:type="dcterms:W3CDTF">2026-09-22T09:09:00Z</dcterms:created>
  <dcterms:modified xsi:type="dcterms:W3CDTF">2026-09-22T09:10:00Z</dcterms:modified>
</cp:coreProperties>
</file>